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F0FEC" w14:textId="2F414D23" w:rsidR="007F4078" w:rsidRDefault="00F12DDA" w:rsidP="3D55203C">
      <w:pPr>
        <w:widowControl w:val="0"/>
        <w:tabs>
          <w:tab w:val="left" w:pos="8400"/>
        </w:tabs>
        <w:autoSpaceDE w:val="0"/>
        <w:autoSpaceDN w:val="0"/>
        <w:adjustRightInd w:val="0"/>
        <w:spacing w:after="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 </w:t>
      </w:r>
    </w:p>
    <w:p w14:paraId="782A55F3" w14:textId="77777777" w:rsidR="00EE4C8A" w:rsidRDefault="00EE4C8A" w:rsidP="3D55203C">
      <w:pPr>
        <w:widowControl w:val="0"/>
        <w:tabs>
          <w:tab w:val="left" w:pos="8400"/>
        </w:tabs>
        <w:autoSpaceDE w:val="0"/>
        <w:autoSpaceDN w:val="0"/>
        <w:adjustRightInd w:val="0"/>
        <w:spacing w:after="0"/>
        <w:rPr>
          <w:rFonts w:eastAsia="Times New Roman"/>
          <w:lang w:eastAsia="en-GB"/>
        </w:rPr>
      </w:pPr>
    </w:p>
    <w:p w14:paraId="034CDA2E" w14:textId="689438BD" w:rsidR="007F4078" w:rsidRPr="00C37FD3" w:rsidRDefault="00A45666" w:rsidP="234AC150">
      <w:pPr>
        <w:widowControl w:val="0"/>
        <w:tabs>
          <w:tab w:val="left" w:pos="8400"/>
        </w:tabs>
        <w:autoSpaceDE w:val="0"/>
        <w:autoSpaceDN w:val="0"/>
        <w:adjustRightInd w:val="0"/>
        <w:spacing w:after="0"/>
        <w:rPr>
          <w:rFonts w:eastAsia="Times New Roman"/>
          <w:b/>
          <w:bCs/>
          <w:color w:val="5F497A" w:themeColor="accent4" w:themeShade="BF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D3C3FCE" wp14:editId="1EA84F56">
                <wp:simplePos x="0" y="0"/>
                <wp:positionH relativeFrom="page">
                  <wp:align>right</wp:align>
                </wp:positionH>
                <wp:positionV relativeFrom="paragraph">
                  <wp:posOffset>276860</wp:posOffset>
                </wp:positionV>
                <wp:extent cx="7546340" cy="2200275"/>
                <wp:effectExtent l="0" t="0" r="16510" b="28575"/>
                <wp:wrapSquare wrapText="bothSides"/>
                <wp:docPr id="18255792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6340" cy="2200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EA8F27" w14:textId="348B5CC5" w:rsidR="00A50BEE" w:rsidRPr="00160969" w:rsidRDefault="00EE4576" w:rsidP="00160969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160969">
                              <w:rPr>
                                <w:sz w:val="96"/>
                                <w:szCs w:val="96"/>
                              </w:rPr>
                              <w:t>Your Education Inclusion Family Advisor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C3FCE" id="Rectangle 1" o:spid="_x0000_s1026" style="position:absolute;margin-left:543pt;margin-top:21.8pt;width:594.2pt;height:173.25pt;z-index:-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" fillcolor="#4f81bd [3204]" strokecolor="black [3213]" strokeweight="2pt">
                <v:textbox>
                  <w:txbxContent>
                    <w:p w14:paraId="5BEA8F27" w14:textId="348B5CC5" w:rsidR="00A50BEE" w:rsidRPr="00160969" w:rsidRDefault="00EE4576" w:rsidP="00160969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160969">
                        <w:rPr>
                          <w:sz w:val="96"/>
                          <w:szCs w:val="96"/>
                        </w:rPr>
                        <w:t>Your Education Inclusion Family Advisor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C37FD3">
        <w:rPr>
          <w:noProof/>
        </w:rPr>
        <w:drawing>
          <wp:inline distT="0" distB="0" distL="0" distR="0" wp14:anchorId="2F51A4C7" wp14:editId="574B9560">
            <wp:extent cx="511629" cy="951865"/>
            <wp:effectExtent l="0" t="0" r="3175" b="635"/>
            <wp:docPr id="1" name="Picture 1" descr="A person smiling for a self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smiling for a selfie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43" cy="105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19C58993">
        <w:t xml:space="preserve">       </w:t>
      </w:r>
      <w:r w:rsidR="19C58993" w:rsidRPr="00C37FD3">
        <w:rPr>
          <w:rFonts w:ascii="Arial Nova" w:eastAsia="Arial Nova" w:hAnsi="Arial Nova" w:cs="Arial Nova"/>
          <w:b/>
          <w:bCs/>
          <w:color w:val="5F497A" w:themeColor="accent4" w:themeShade="BF"/>
          <w:u w:val="single"/>
        </w:rPr>
        <w:t>Christylee O’Grady</w:t>
      </w:r>
      <w:r w:rsidR="19C58993" w:rsidRPr="00C37FD3">
        <w:rPr>
          <w:b/>
          <w:bCs/>
          <w:color w:val="5F497A" w:themeColor="accent4" w:themeShade="BF"/>
          <w:u w:val="single"/>
        </w:rPr>
        <w:t xml:space="preserve"> </w:t>
      </w:r>
    </w:p>
    <w:p w14:paraId="2EA539B7" w14:textId="61773533" w:rsidR="007F4078" w:rsidRPr="00C37FD3" w:rsidRDefault="007F4078" w:rsidP="234AC150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rPr>
          <w:b/>
          <w:bCs/>
          <w:color w:val="5F497A" w:themeColor="accent4" w:themeShade="BF"/>
        </w:rPr>
      </w:pPr>
    </w:p>
    <w:p w14:paraId="6C9B44E9" w14:textId="45F26302" w:rsidR="00CD26CC" w:rsidRPr="00A45666" w:rsidRDefault="00A45666" w:rsidP="234AC15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rPr>
          <w:sz w:val="20"/>
        </w:rPr>
      </w:pPr>
      <w:r w:rsidRPr="234AC150">
        <w:rPr>
          <w:sz w:val="20"/>
        </w:rPr>
        <w:t>Educa</w:t>
      </w:r>
      <w:r w:rsidR="00CD26CC" w:rsidRPr="234AC150">
        <w:rPr>
          <w:sz w:val="20"/>
        </w:rPr>
        <w:t>tion Inclusion Family Advisors offer you an opportunity to ask for information, advice and support on any issue affecting your family life in a relaxed and confidential environment.  These areas include:</w:t>
      </w:r>
    </w:p>
    <w:p w14:paraId="115190AC" w14:textId="77777777" w:rsidR="00425E56" w:rsidRPr="00A45666" w:rsidRDefault="00425E56" w:rsidP="234AC150">
      <w:pPr>
        <w:spacing w:after="0" w:line="240" w:lineRule="auto"/>
        <w:jc w:val="both"/>
        <w:rPr>
          <w:sz w:val="20"/>
        </w:rPr>
      </w:pPr>
    </w:p>
    <w:p w14:paraId="1BAF8A18" w14:textId="77777777" w:rsidR="00CD26CC" w:rsidRPr="00A45666" w:rsidRDefault="00CD26CC" w:rsidP="234AC150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Challenging behaviour</w:t>
      </w:r>
    </w:p>
    <w:p w14:paraId="3851807A" w14:textId="77777777" w:rsidR="00CD26CC" w:rsidRPr="00A45666" w:rsidRDefault="00CD26CC" w:rsidP="234AC150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Routines</w:t>
      </w:r>
    </w:p>
    <w:p w14:paraId="29BAA648" w14:textId="77777777" w:rsidR="00CD26CC" w:rsidRPr="00A45666" w:rsidRDefault="00CD26CC" w:rsidP="234AC150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Supporting emotions and wellbeing</w:t>
      </w:r>
    </w:p>
    <w:p w14:paraId="7889E973" w14:textId="77777777" w:rsidR="00CD26CC" w:rsidRPr="00A45666" w:rsidRDefault="00CD26CC" w:rsidP="234AC150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School transitions</w:t>
      </w:r>
    </w:p>
    <w:p w14:paraId="5DCDE40D" w14:textId="77777777" w:rsidR="00CD26CC" w:rsidRPr="00A45666" w:rsidRDefault="00CD26CC" w:rsidP="234AC150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Parenting strategies</w:t>
      </w:r>
    </w:p>
    <w:p w14:paraId="3EB2A98E" w14:textId="77777777" w:rsidR="00CD26CC" w:rsidRPr="00A45666" w:rsidRDefault="00CD26CC" w:rsidP="234AC150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Building resilience and confidence</w:t>
      </w:r>
    </w:p>
    <w:p w14:paraId="671F7677" w14:textId="77777777" w:rsidR="00CD26CC" w:rsidRPr="00A45666" w:rsidRDefault="00CD26CC" w:rsidP="234AC150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Any other family challenges you might be facing</w:t>
      </w:r>
    </w:p>
    <w:p w14:paraId="3D1090D1" w14:textId="77777777" w:rsidR="00CD26CC" w:rsidRPr="00A45666" w:rsidRDefault="00CD26CC" w:rsidP="234AC150">
      <w:pPr>
        <w:rPr>
          <w:sz w:val="20"/>
        </w:rPr>
      </w:pPr>
    </w:p>
    <w:p w14:paraId="5B048C60" w14:textId="77777777" w:rsidR="00633408" w:rsidRPr="00A45666" w:rsidRDefault="00633408" w:rsidP="234AC150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As Education Inclusion Family Advisors, we offer support in various ways:</w:t>
      </w:r>
    </w:p>
    <w:p w14:paraId="71FF6B8F" w14:textId="77777777" w:rsidR="00425E56" w:rsidRPr="00A45666" w:rsidRDefault="00425E56" w:rsidP="234AC150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588A1AD0" w14:textId="63910970" w:rsidR="00633408" w:rsidRPr="00A45666" w:rsidRDefault="00F062A6" w:rsidP="234AC150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 xml:space="preserve">Up to six 1:1 </w:t>
      </w:r>
      <w:proofErr w:type="gramStart"/>
      <w:r w:rsidR="00633408" w:rsidRPr="234AC150">
        <w:rPr>
          <w:rFonts w:ascii="Arial" w:hAnsi="Arial" w:cs="Arial"/>
          <w:sz w:val="20"/>
          <w:szCs w:val="20"/>
        </w:rPr>
        <w:t>sessions</w:t>
      </w:r>
      <w:proofErr w:type="gramEnd"/>
      <w:r w:rsidR="00F04D5D" w:rsidRPr="234AC150">
        <w:rPr>
          <w:rFonts w:ascii="Arial" w:hAnsi="Arial" w:cs="Arial"/>
          <w:sz w:val="20"/>
          <w:szCs w:val="20"/>
        </w:rPr>
        <w:t xml:space="preserve"> with parents/carers</w:t>
      </w:r>
      <w:r w:rsidR="00633408" w:rsidRPr="234AC150">
        <w:rPr>
          <w:rFonts w:ascii="Arial" w:hAnsi="Arial" w:cs="Arial"/>
          <w:sz w:val="20"/>
          <w:szCs w:val="20"/>
        </w:rPr>
        <w:t xml:space="preserve"> (virtually</w:t>
      </w:r>
      <w:r w:rsidR="00F04D5D" w:rsidRPr="234AC150">
        <w:rPr>
          <w:rFonts w:ascii="Arial" w:hAnsi="Arial" w:cs="Arial"/>
          <w:sz w:val="20"/>
          <w:szCs w:val="20"/>
        </w:rPr>
        <w:t xml:space="preserve"> or face to face in your child’s school</w:t>
      </w:r>
      <w:r w:rsidRPr="234AC150">
        <w:rPr>
          <w:rFonts w:ascii="Arial" w:hAnsi="Arial" w:cs="Arial"/>
          <w:sz w:val="20"/>
          <w:szCs w:val="20"/>
        </w:rPr>
        <w:t xml:space="preserve"> </w:t>
      </w:r>
      <w:r w:rsidR="000B5ECD" w:rsidRPr="234AC150">
        <w:rPr>
          <w:rFonts w:ascii="Arial" w:hAnsi="Arial" w:cs="Arial"/>
          <w:sz w:val="20"/>
          <w:szCs w:val="20"/>
        </w:rPr>
        <w:t xml:space="preserve">on </w:t>
      </w:r>
      <w:r w:rsidRPr="234AC150">
        <w:rPr>
          <w:rFonts w:ascii="Arial" w:hAnsi="Arial" w:cs="Arial"/>
          <w:sz w:val="20"/>
          <w:szCs w:val="20"/>
        </w:rPr>
        <w:t>request)</w:t>
      </w:r>
    </w:p>
    <w:p w14:paraId="45337288" w14:textId="1697824B" w:rsidR="00633408" w:rsidRPr="00A45666" w:rsidRDefault="00633408" w:rsidP="234AC150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Workshops on specific topics (currently held virtually)</w:t>
      </w:r>
    </w:p>
    <w:p w14:paraId="61BDA47F" w14:textId="77777777" w:rsidR="00633408" w:rsidRPr="00A45666" w:rsidRDefault="00633408" w:rsidP="234AC150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234AC150">
        <w:rPr>
          <w:rFonts w:ascii="Arial" w:hAnsi="Arial" w:cs="Arial"/>
          <w:sz w:val="20"/>
          <w:szCs w:val="20"/>
        </w:rPr>
        <w:t>Signposting to other services such as parenting courses and support services</w:t>
      </w:r>
    </w:p>
    <w:p w14:paraId="5FFABCAE" w14:textId="77777777" w:rsidR="006B7D1E" w:rsidRPr="00A45666" w:rsidRDefault="006E10C0" w:rsidP="234AC15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rPr>
          <w:rFonts w:eastAsia="Times New Roman"/>
          <w:sz w:val="20"/>
          <w:lang w:eastAsia="en-GB"/>
        </w:rPr>
      </w:pPr>
      <w:r w:rsidRPr="234AC150">
        <w:rPr>
          <w:rFonts w:eastAsia="Times New Roman"/>
          <w:sz w:val="20"/>
          <w:lang w:eastAsia="en-GB"/>
        </w:rPr>
        <w:t xml:space="preserve"> </w:t>
      </w:r>
    </w:p>
    <w:p w14:paraId="7E9CE38E" w14:textId="0B6E1372" w:rsidR="002D795F" w:rsidRPr="00425E56" w:rsidRDefault="006B7D1E" w:rsidP="234AC15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rPr>
          <w:sz w:val="20"/>
          <w:lang w:eastAsia="en-GB"/>
        </w:rPr>
      </w:pPr>
      <w:r w:rsidRPr="234AC150">
        <w:rPr>
          <w:rFonts w:eastAsia="Times New Roman"/>
          <w:sz w:val="20"/>
          <w:lang w:eastAsia="en-GB"/>
        </w:rPr>
        <w:t xml:space="preserve">For more </w:t>
      </w:r>
      <w:r w:rsidR="004F5413" w:rsidRPr="234AC150">
        <w:rPr>
          <w:sz w:val="20"/>
        </w:rPr>
        <w:t>information, please speak to your school’s office or contact</w:t>
      </w:r>
      <w:r w:rsidR="00CC5F2E" w:rsidRPr="234AC150">
        <w:rPr>
          <w:sz w:val="20"/>
        </w:rPr>
        <w:t xml:space="preserve"> me directly</w:t>
      </w:r>
      <w:r w:rsidR="1D8AF002" w:rsidRPr="234AC150">
        <w:rPr>
          <w:sz w:val="20"/>
        </w:rPr>
        <w:t>:</w:t>
      </w:r>
      <w:r w:rsidR="00CC5F2E" w:rsidRPr="234AC150">
        <w:rPr>
          <w:sz w:val="20"/>
        </w:rPr>
        <w:t xml:space="preserve"> </w:t>
      </w:r>
      <w:r w:rsidR="771D076B" w:rsidRPr="234AC150">
        <w:rPr>
          <w:sz w:val="20"/>
        </w:rPr>
        <w:t>Christylee.O’Grady</w:t>
      </w:r>
      <w:hyperlink r:id="rId12">
        <w:r w:rsidR="504BEF15" w:rsidRPr="234AC150">
          <w:rPr>
            <w:rStyle w:val="Hyperlink"/>
            <w:sz w:val="20"/>
          </w:rPr>
          <w:t>@cambridgeshire.gov.uk</w:t>
        </w:r>
      </w:hyperlink>
    </w:p>
    <w:p w14:paraId="49976926" w14:textId="3798355F" w:rsidR="69F75383" w:rsidRDefault="69F75383" w:rsidP="234AC150">
      <w:pPr>
        <w:widowControl w:val="0"/>
        <w:tabs>
          <w:tab w:val="left" w:pos="1134"/>
        </w:tabs>
        <w:spacing w:after="0"/>
        <w:rPr>
          <w:sz w:val="20"/>
        </w:rPr>
      </w:pPr>
    </w:p>
    <w:p w14:paraId="4726948D" w14:textId="44CF07F4" w:rsidR="69F75383" w:rsidRDefault="00CB063E" w:rsidP="335FE250">
      <w:pPr>
        <w:widowControl w:val="0"/>
        <w:spacing w:after="0"/>
      </w:pPr>
      <w:r w:rsidRPr="335FE250">
        <w:rPr>
          <w:sz w:val="20"/>
        </w:rPr>
        <w:t>o</w:t>
      </w:r>
      <w:r w:rsidR="003821A6" w:rsidRPr="335FE250">
        <w:rPr>
          <w:sz w:val="20"/>
        </w:rPr>
        <w:t>r follow this lin</w:t>
      </w:r>
      <w:r w:rsidR="72F1F91B" w:rsidRPr="335FE250">
        <w:rPr>
          <w:sz w:val="20"/>
        </w:rPr>
        <w:t>k</w:t>
      </w:r>
      <w:r w:rsidR="003821A6" w:rsidRPr="335FE250">
        <w:rPr>
          <w:sz w:val="20"/>
        </w:rPr>
        <w:t xml:space="preserve"> </w:t>
      </w:r>
      <w:r w:rsidR="3D682BBC" w:rsidRPr="335FE250">
        <w:rPr>
          <w:sz w:val="20"/>
        </w:rPr>
        <w:t xml:space="preserve"> </w:t>
      </w:r>
      <w:hyperlink r:id="rId13">
        <w:r w:rsidR="3D682BBC" w:rsidRPr="335FE250">
          <w:rPr>
            <w:rStyle w:val="Hyperlink"/>
            <w:rFonts w:eastAsia="Arial"/>
            <w:sz w:val="20"/>
          </w:rPr>
          <w:t>Christylee O'Grady: https://forms.office.com/e/6MrehRKEy4</w:t>
        </w:r>
      </w:hyperlink>
      <w:r w:rsidR="3D682BBC" w:rsidRPr="335FE250">
        <w:rPr>
          <w:sz w:val="20"/>
        </w:rPr>
        <w:t xml:space="preserve"> or QR code to request support </w:t>
      </w:r>
      <w:r w:rsidR="3D682BBC">
        <w:rPr>
          <w:noProof/>
        </w:rPr>
        <w:drawing>
          <wp:inline distT="0" distB="0" distL="0" distR="0" wp14:anchorId="768B43BB" wp14:editId="30E16277">
            <wp:extent cx="828674" cy="457198"/>
            <wp:effectExtent l="0" t="0" r="0" b="0"/>
            <wp:docPr id="1078314834" name="Picture 1078314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4" cy="457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73E6A" w14:textId="68C4F8D8" w:rsidR="69F75383" w:rsidRDefault="69F75383" w:rsidP="234AC150">
      <w:pPr>
        <w:widowControl w:val="0"/>
        <w:tabs>
          <w:tab w:val="left" w:pos="1134"/>
        </w:tabs>
        <w:spacing w:after="0"/>
        <w:rPr>
          <w:sz w:val="20"/>
        </w:rPr>
      </w:pPr>
    </w:p>
    <w:sectPr w:rsidR="69F75383" w:rsidSect="008057AB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60499" w14:textId="77777777" w:rsidR="005656B8" w:rsidRDefault="005656B8" w:rsidP="00EF7C1F">
      <w:pPr>
        <w:spacing w:after="0" w:line="240" w:lineRule="auto"/>
      </w:pPr>
      <w:r>
        <w:separator/>
      </w:r>
    </w:p>
  </w:endnote>
  <w:endnote w:type="continuationSeparator" w:id="0">
    <w:p w14:paraId="31940D65" w14:textId="77777777" w:rsidR="005656B8" w:rsidRDefault="005656B8" w:rsidP="00EF7C1F">
      <w:pPr>
        <w:spacing w:after="0" w:line="240" w:lineRule="auto"/>
      </w:pPr>
      <w:r>
        <w:continuationSeparator/>
      </w:r>
    </w:p>
  </w:endnote>
  <w:endnote w:type="continuationNotice" w:id="1">
    <w:p w14:paraId="068E567C" w14:textId="77777777" w:rsidR="005656B8" w:rsidRDefault="005656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C66C0" w14:textId="77777777" w:rsidR="00514088" w:rsidRDefault="008057AB">
    <w:pPr>
      <w:pStyle w:val="Foot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61F6E42C" wp14:editId="579C5B07">
          <wp:simplePos x="0" y="0"/>
          <wp:positionH relativeFrom="column">
            <wp:posOffset>4591050</wp:posOffset>
          </wp:positionH>
          <wp:positionV relativeFrom="paragraph">
            <wp:posOffset>66775</wp:posOffset>
          </wp:positionV>
          <wp:extent cx="2246400" cy="356400"/>
          <wp:effectExtent l="0" t="0" r="1905" b="0"/>
          <wp:wrapNone/>
          <wp:docPr id="1760722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072246" name="Picture 1760722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6400" cy="35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8B7FE" w14:textId="77777777" w:rsidR="008057AB" w:rsidRDefault="008057AB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390D1A1B" wp14:editId="46AF4A63">
          <wp:simplePos x="0" y="0"/>
          <wp:positionH relativeFrom="column">
            <wp:posOffset>-503555</wp:posOffset>
          </wp:positionH>
          <wp:positionV relativeFrom="paragraph">
            <wp:posOffset>69215</wp:posOffset>
          </wp:positionV>
          <wp:extent cx="7336790" cy="359410"/>
          <wp:effectExtent l="0" t="0" r="3810" b="0"/>
          <wp:wrapNone/>
          <wp:docPr id="1766118235" name="Picture 176611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591729" name="Picture 9735917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6790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C583DE" wp14:editId="2D60B590">
              <wp:simplePos x="0" y="0"/>
              <wp:positionH relativeFrom="column">
                <wp:posOffset>215967</wp:posOffset>
              </wp:positionH>
              <wp:positionV relativeFrom="paragraph">
                <wp:posOffset>116339</wp:posOffset>
              </wp:positionV>
              <wp:extent cx="6723380" cy="337185"/>
              <wp:effectExtent l="0" t="0" r="0" b="0"/>
              <wp:wrapNone/>
              <wp:docPr id="14256985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723380" cy="3371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3D777F" w14:textId="64E4B94A" w:rsidR="008057AB" w:rsidRPr="006B7D1E" w:rsidRDefault="00337A62" w:rsidP="008057AB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  <w:r w:rsidR="00425E56">
                            <w:rPr>
                              <w:b/>
                              <w:bCs/>
                              <w:color w:val="FFFFFF" w:themeColor="background1"/>
                            </w:rPr>
                            <w:t>cambridgeshire.gov.uk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C583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7pt;margin-top:9.15pt;width:529.4pt;height:2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" filled="f" stroked="f">
              <v:path arrowok="t"/>
              <v:textbox>
                <w:txbxContent>
                  <w:p w14:paraId="1B3D777F" w14:textId="64E4B94A" w:rsidR="008057AB" w:rsidRPr="006B7D1E" w:rsidRDefault="00337A62" w:rsidP="008057AB">
                    <w:pPr>
                      <w:rPr>
                        <w:color w:val="FFFFFF" w:themeColor="background1"/>
                      </w:rPr>
                    </w:pPr>
                    <w:r>
                      <w:rPr>
                        <w:b/>
                        <w:bCs/>
                        <w:color w:val="FFFFFF"/>
                      </w:rPr>
                      <w:t xml:space="preserve"> </w:t>
                    </w:r>
                    <w:r w:rsidR="00425E56">
                      <w:rPr>
                        <w:b/>
                        <w:bCs/>
                        <w:color w:val="FFFFFF" w:themeColor="background1"/>
                      </w:rPr>
                      <w:t>cambridgeshire.gov.uk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4CFF8" w14:textId="77777777" w:rsidR="005656B8" w:rsidRDefault="005656B8" w:rsidP="00EF7C1F">
      <w:pPr>
        <w:spacing w:after="0" w:line="240" w:lineRule="auto"/>
      </w:pPr>
      <w:r>
        <w:separator/>
      </w:r>
    </w:p>
  </w:footnote>
  <w:footnote w:type="continuationSeparator" w:id="0">
    <w:p w14:paraId="6D416BF2" w14:textId="77777777" w:rsidR="005656B8" w:rsidRDefault="005656B8" w:rsidP="00EF7C1F">
      <w:pPr>
        <w:spacing w:after="0" w:line="240" w:lineRule="auto"/>
      </w:pPr>
      <w:r>
        <w:continuationSeparator/>
      </w:r>
    </w:p>
  </w:footnote>
  <w:footnote w:type="continuationNotice" w:id="1">
    <w:p w14:paraId="35E3C237" w14:textId="77777777" w:rsidR="005656B8" w:rsidRDefault="005656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CED6A" w14:textId="77777777" w:rsidR="00EF7C1F" w:rsidRDefault="00EF7C1F">
    <w:pPr>
      <w:pStyle w:val="Header"/>
    </w:pPr>
    <w:r>
      <w:tab/>
    </w: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5DFB3" w14:textId="24EC65AB" w:rsidR="008057AB" w:rsidRDefault="00EE4C8A">
    <w:pPr>
      <w:pStyle w:val="Header"/>
    </w:pPr>
    <w:r>
      <w:rPr>
        <w:noProof/>
      </w:rPr>
      <w:drawing>
        <wp:anchor distT="0" distB="0" distL="114300" distR="114300" simplePos="0" relativeHeight="251658244" behindDoc="0" locked="0" layoutInCell="1" allowOverlap="1" wp14:anchorId="04F4FF46" wp14:editId="7EE1DE57">
          <wp:simplePos x="0" y="0"/>
          <wp:positionH relativeFrom="margin">
            <wp:posOffset>251460</wp:posOffset>
          </wp:positionH>
          <wp:positionV relativeFrom="paragraph">
            <wp:posOffset>-309880</wp:posOffset>
          </wp:positionV>
          <wp:extent cx="1123950" cy="1146175"/>
          <wp:effectExtent l="0" t="0" r="0" b="0"/>
          <wp:wrapSquare wrapText="bothSides"/>
          <wp:docPr id="1443342620" name="Picture 1" descr="A circular blue sign with multicolore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3342620" name="Picture 1" descr="A circular blue sign with multicolore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1146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1" allowOverlap="1" wp14:anchorId="14543422" wp14:editId="1DDB7861">
          <wp:simplePos x="0" y="0"/>
          <wp:positionH relativeFrom="column">
            <wp:posOffset>4652010</wp:posOffset>
          </wp:positionH>
          <wp:positionV relativeFrom="paragraph">
            <wp:posOffset>635</wp:posOffset>
          </wp:positionV>
          <wp:extent cx="1691676" cy="407971"/>
          <wp:effectExtent l="0" t="0" r="3810" b="0"/>
          <wp:wrapNone/>
          <wp:docPr id="105938697" name="Picture 105938697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938697" name="Picture 105938697" descr="A close-up of a logo&#10;&#10;Description automatically generated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992" cy="41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5179"/>
    <w:multiLevelType w:val="hybridMultilevel"/>
    <w:tmpl w:val="B686E2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956CC9"/>
    <w:multiLevelType w:val="hybridMultilevel"/>
    <w:tmpl w:val="44281E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54783086">
    <w:abstractNumId w:val="1"/>
  </w:num>
  <w:num w:numId="2" w16cid:durableId="388915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86B"/>
    <w:rsid w:val="00000BDA"/>
    <w:rsid w:val="0003341D"/>
    <w:rsid w:val="000362A7"/>
    <w:rsid w:val="000612A1"/>
    <w:rsid w:val="00073714"/>
    <w:rsid w:val="000823C5"/>
    <w:rsid w:val="000841E1"/>
    <w:rsid w:val="000B1F45"/>
    <w:rsid w:val="000B5ECD"/>
    <w:rsid w:val="00100B68"/>
    <w:rsid w:val="00160969"/>
    <w:rsid w:val="00163397"/>
    <w:rsid w:val="0019186B"/>
    <w:rsid w:val="001A2432"/>
    <w:rsid w:val="001C60C6"/>
    <w:rsid w:val="001E7B1A"/>
    <w:rsid w:val="00214502"/>
    <w:rsid w:val="00220CC6"/>
    <w:rsid w:val="002510E4"/>
    <w:rsid w:val="002512BC"/>
    <w:rsid w:val="00271E93"/>
    <w:rsid w:val="002A2651"/>
    <w:rsid w:val="002D795F"/>
    <w:rsid w:val="002E0C25"/>
    <w:rsid w:val="002E4C44"/>
    <w:rsid w:val="00337A62"/>
    <w:rsid w:val="00340546"/>
    <w:rsid w:val="0037199F"/>
    <w:rsid w:val="00376CA9"/>
    <w:rsid w:val="003821A6"/>
    <w:rsid w:val="003E01C9"/>
    <w:rsid w:val="003E1FB3"/>
    <w:rsid w:val="003E26B3"/>
    <w:rsid w:val="00411E0F"/>
    <w:rsid w:val="004232F6"/>
    <w:rsid w:val="00425E56"/>
    <w:rsid w:val="004378E7"/>
    <w:rsid w:val="00440158"/>
    <w:rsid w:val="00441F28"/>
    <w:rsid w:val="004466E2"/>
    <w:rsid w:val="004551C9"/>
    <w:rsid w:val="0046374C"/>
    <w:rsid w:val="00474566"/>
    <w:rsid w:val="004A454F"/>
    <w:rsid w:val="004A486A"/>
    <w:rsid w:val="004C4B09"/>
    <w:rsid w:val="004D272D"/>
    <w:rsid w:val="004E48E4"/>
    <w:rsid w:val="004F5413"/>
    <w:rsid w:val="00514088"/>
    <w:rsid w:val="00514841"/>
    <w:rsid w:val="005244E6"/>
    <w:rsid w:val="005361E6"/>
    <w:rsid w:val="005524C5"/>
    <w:rsid w:val="00554B76"/>
    <w:rsid w:val="005656B8"/>
    <w:rsid w:val="005929C2"/>
    <w:rsid w:val="005A5EEC"/>
    <w:rsid w:val="005A7497"/>
    <w:rsid w:val="005C35B9"/>
    <w:rsid w:val="006228E7"/>
    <w:rsid w:val="00625E3C"/>
    <w:rsid w:val="00626388"/>
    <w:rsid w:val="0062758E"/>
    <w:rsid w:val="0062768E"/>
    <w:rsid w:val="00633408"/>
    <w:rsid w:val="006546E2"/>
    <w:rsid w:val="00674D9B"/>
    <w:rsid w:val="006B0354"/>
    <w:rsid w:val="006B7D1E"/>
    <w:rsid w:val="006C4A4A"/>
    <w:rsid w:val="006D3751"/>
    <w:rsid w:val="006E10C0"/>
    <w:rsid w:val="006F3140"/>
    <w:rsid w:val="0070056C"/>
    <w:rsid w:val="00701B85"/>
    <w:rsid w:val="0071191E"/>
    <w:rsid w:val="0072039D"/>
    <w:rsid w:val="0072491D"/>
    <w:rsid w:val="00734845"/>
    <w:rsid w:val="0073597C"/>
    <w:rsid w:val="007446DB"/>
    <w:rsid w:val="0076124E"/>
    <w:rsid w:val="007668D1"/>
    <w:rsid w:val="00790F22"/>
    <w:rsid w:val="007A18BC"/>
    <w:rsid w:val="007A2F0A"/>
    <w:rsid w:val="007F0905"/>
    <w:rsid w:val="007F4078"/>
    <w:rsid w:val="008057AB"/>
    <w:rsid w:val="00807E62"/>
    <w:rsid w:val="0082261E"/>
    <w:rsid w:val="0083036C"/>
    <w:rsid w:val="008346CF"/>
    <w:rsid w:val="00840B0E"/>
    <w:rsid w:val="00860D62"/>
    <w:rsid w:val="00877428"/>
    <w:rsid w:val="00893E80"/>
    <w:rsid w:val="008E065E"/>
    <w:rsid w:val="008F3730"/>
    <w:rsid w:val="00922DE8"/>
    <w:rsid w:val="009332E0"/>
    <w:rsid w:val="009644EC"/>
    <w:rsid w:val="0099787B"/>
    <w:rsid w:val="009C1152"/>
    <w:rsid w:val="009F3369"/>
    <w:rsid w:val="00A16160"/>
    <w:rsid w:val="00A45666"/>
    <w:rsid w:val="00A50BEE"/>
    <w:rsid w:val="00A57244"/>
    <w:rsid w:val="00A94374"/>
    <w:rsid w:val="00AA100E"/>
    <w:rsid w:val="00AA27A2"/>
    <w:rsid w:val="00AB3FC9"/>
    <w:rsid w:val="00AC24E1"/>
    <w:rsid w:val="00AF0A1E"/>
    <w:rsid w:val="00B10390"/>
    <w:rsid w:val="00B3131D"/>
    <w:rsid w:val="00B3148B"/>
    <w:rsid w:val="00B41FFC"/>
    <w:rsid w:val="00B4347D"/>
    <w:rsid w:val="00B56D61"/>
    <w:rsid w:val="00B651A0"/>
    <w:rsid w:val="00B74DE2"/>
    <w:rsid w:val="00B82CE0"/>
    <w:rsid w:val="00B92299"/>
    <w:rsid w:val="00BA4DC8"/>
    <w:rsid w:val="00BB5EE0"/>
    <w:rsid w:val="00BB612D"/>
    <w:rsid w:val="00BD0470"/>
    <w:rsid w:val="00BF1BBC"/>
    <w:rsid w:val="00BF3E15"/>
    <w:rsid w:val="00C01606"/>
    <w:rsid w:val="00C05A7F"/>
    <w:rsid w:val="00C214A1"/>
    <w:rsid w:val="00C21DEA"/>
    <w:rsid w:val="00C34B16"/>
    <w:rsid w:val="00C37FD3"/>
    <w:rsid w:val="00C517A7"/>
    <w:rsid w:val="00C55CD1"/>
    <w:rsid w:val="00C60AD8"/>
    <w:rsid w:val="00C65493"/>
    <w:rsid w:val="00C72A32"/>
    <w:rsid w:val="00CB063E"/>
    <w:rsid w:val="00CC5F2E"/>
    <w:rsid w:val="00CC62A4"/>
    <w:rsid w:val="00CD1185"/>
    <w:rsid w:val="00CD26CC"/>
    <w:rsid w:val="00D31226"/>
    <w:rsid w:val="00D36A0B"/>
    <w:rsid w:val="00D47996"/>
    <w:rsid w:val="00D545C5"/>
    <w:rsid w:val="00D64D91"/>
    <w:rsid w:val="00D8282B"/>
    <w:rsid w:val="00DC18A7"/>
    <w:rsid w:val="00DE31C8"/>
    <w:rsid w:val="00DF19AF"/>
    <w:rsid w:val="00E33DA3"/>
    <w:rsid w:val="00E34AF6"/>
    <w:rsid w:val="00E73F4E"/>
    <w:rsid w:val="00E843D1"/>
    <w:rsid w:val="00E94866"/>
    <w:rsid w:val="00E95B39"/>
    <w:rsid w:val="00EC5CB5"/>
    <w:rsid w:val="00EE4576"/>
    <w:rsid w:val="00EE4C8A"/>
    <w:rsid w:val="00EF5F37"/>
    <w:rsid w:val="00EF7C1F"/>
    <w:rsid w:val="00F00C80"/>
    <w:rsid w:val="00F04D5D"/>
    <w:rsid w:val="00F062A6"/>
    <w:rsid w:val="00F10DC4"/>
    <w:rsid w:val="00F12DDA"/>
    <w:rsid w:val="00F171F4"/>
    <w:rsid w:val="00F40650"/>
    <w:rsid w:val="00F640A7"/>
    <w:rsid w:val="00F64F5D"/>
    <w:rsid w:val="00F653AD"/>
    <w:rsid w:val="00F80373"/>
    <w:rsid w:val="00F81099"/>
    <w:rsid w:val="00FD148B"/>
    <w:rsid w:val="00FF54A4"/>
    <w:rsid w:val="00FF7B95"/>
    <w:rsid w:val="01DB7BD8"/>
    <w:rsid w:val="0419B6F1"/>
    <w:rsid w:val="08407BEA"/>
    <w:rsid w:val="0C93C441"/>
    <w:rsid w:val="0D914EAB"/>
    <w:rsid w:val="0ECCEA6A"/>
    <w:rsid w:val="10F907DB"/>
    <w:rsid w:val="1146ACD1"/>
    <w:rsid w:val="124B5012"/>
    <w:rsid w:val="16C947EC"/>
    <w:rsid w:val="19C58993"/>
    <w:rsid w:val="1D8AF002"/>
    <w:rsid w:val="204A385D"/>
    <w:rsid w:val="20E3AA33"/>
    <w:rsid w:val="234AC150"/>
    <w:rsid w:val="279B8AC1"/>
    <w:rsid w:val="2A0C031A"/>
    <w:rsid w:val="2AD59295"/>
    <w:rsid w:val="2B4D7DC1"/>
    <w:rsid w:val="30386C2B"/>
    <w:rsid w:val="335FE250"/>
    <w:rsid w:val="388DEC8C"/>
    <w:rsid w:val="3D55203C"/>
    <w:rsid w:val="3D682BBC"/>
    <w:rsid w:val="3F51CBE1"/>
    <w:rsid w:val="44E24445"/>
    <w:rsid w:val="44F979E9"/>
    <w:rsid w:val="46FFFD0D"/>
    <w:rsid w:val="4861FC5E"/>
    <w:rsid w:val="4927BD71"/>
    <w:rsid w:val="4C83EEB1"/>
    <w:rsid w:val="4E10DA50"/>
    <w:rsid w:val="504BEF15"/>
    <w:rsid w:val="50D20F3A"/>
    <w:rsid w:val="5AD6F84A"/>
    <w:rsid w:val="69A2D0E6"/>
    <w:rsid w:val="69F75383"/>
    <w:rsid w:val="72585E4E"/>
    <w:rsid w:val="72F1F91B"/>
    <w:rsid w:val="771D076B"/>
    <w:rsid w:val="7802190A"/>
    <w:rsid w:val="7C9E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DBE6FE"/>
  <w15:chartTrackingRefBased/>
  <w15:docId w15:val="{BAF941F0-018C-4D23-91AD-3D1D3C3E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pacing w:val="-2"/>
        <w:sz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C1F"/>
  </w:style>
  <w:style w:type="paragraph" w:styleId="Footer">
    <w:name w:val="footer"/>
    <w:basedOn w:val="Normal"/>
    <w:link w:val="FooterChar"/>
    <w:uiPriority w:val="99"/>
    <w:unhideWhenUsed/>
    <w:rsid w:val="00EF7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C1F"/>
  </w:style>
  <w:style w:type="paragraph" w:customStyle="1" w:styleId="TableParagraph">
    <w:name w:val="Table Paragraph"/>
    <w:basedOn w:val="Normal"/>
    <w:uiPriority w:val="1"/>
    <w:qFormat/>
    <w:rsid w:val="00B74DE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en-GB"/>
    </w:rPr>
  </w:style>
  <w:style w:type="paragraph" w:styleId="NoSpacing">
    <w:name w:val="No Spacing"/>
    <w:uiPriority w:val="1"/>
    <w:qFormat/>
    <w:rsid w:val="00CD26CC"/>
    <w:pPr>
      <w:spacing w:after="0" w:line="240" w:lineRule="auto"/>
    </w:pPr>
    <w:rPr>
      <w:rFonts w:asciiTheme="minorHAnsi" w:hAnsiTheme="minorHAnsi" w:cstheme="minorBidi"/>
      <w:spacing w:val="0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eams.microsoft.com/l/message/19:31b8ac39-65ef-440c-87de-e3d852d2d4f6_9c7b9b3a-269b-4185-ac10-8d4cb464934b@unq.gbl.spaces/1748959886929?context=%7B%22contextType%22%3A%22chat%22%7D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ichelle.west@cambridgeshire.gov.u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120\AppData\Local\Microsoft\Windows\INetCache\Content.Outlook\22CWO82N\CCC%20letterhead%20draft%20v3%20(00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61164c5-952c-4acf-ba0d-cc8ddbd87a4a">
      <Terms xmlns="http://schemas.microsoft.com/office/infopath/2007/PartnerControls"/>
    </lcf76f155ced4ddcb4097134ff3c332f>
    <TaxCatchAll xmlns="05409c9b-9e5e-45c8-ab88-0f1a779173d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025F88E69C2D42B2B216456CC12794" ma:contentTypeVersion="15" ma:contentTypeDescription="Create a new document." ma:contentTypeScope="" ma:versionID="31ff96173700050b3c56423d423d2620">
  <xsd:schema xmlns:xsd="http://www.w3.org/2001/XMLSchema" xmlns:xs="http://www.w3.org/2001/XMLSchema" xmlns:p="http://schemas.microsoft.com/office/2006/metadata/properties" xmlns:ns2="861164c5-952c-4acf-ba0d-cc8ddbd87a4a" xmlns:ns3="05409c9b-9e5e-45c8-ab88-0f1a779173de" targetNamespace="http://schemas.microsoft.com/office/2006/metadata/properties" ma:root="true" ma:fieldsID="99e765b018f280aae86daa5aff67a831" ns2:_="" ns3:_="">
    <xsd:import namespace="861164c5-952c-4acf-ba0d-cc8ddbd87a4a"/>
    <xsd:import namespace="05409c9b-9e5e-45c8-ab88-0f1a77917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164c5-952c-4acf-ba0d-cc8ddbd87a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a33aaf0-d2be-4910-a308-718f043c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409c9b-9e5e-45c8-ab88-0f1a779173d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7321b14-8e89-49a8-9256-0b6c1c2089c4}" ma:internalName="TaxCatchAll" ma:showField="CatchAllData" ma:web="05409c9b-9e5e-45c8-ab88-0f1a77917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0E3A73-E553-4F81-828B-53790ABB5F5C}">
  <ds:schemaRefs>
    <ds:schemaRef ds:uri="http://schemas.microsoft.com/office/2006/metadata/properties"/>
    <ds:schemaRef ds:uri="http://schemas.microsoft.com/office/infopath/2007/PartnerControls"/>
    <ds:schemaRef ds:uri="861164c5-952c-4acf-ba0d-cc8ddbd87a4a"/>
    <ds:schemaRef ds:uri="05409c9b-9e5e-45c8-ab88-0f1a779173de"/>
  </ds:schemaRefs>
</ds:datastoreItem>
</file>

<file path=customXml/itemProps2.xml><?xml version="1.0" encoding="utf-8"?>
<ds:datastoreItem xmlns:ds="http://schemas.openxmlformats.org/officeDocument/2006/customXml" ds:itemID="{4C1C456C-9996-4C9E-8EB7-FBF3B1A086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1F7758-1413-413F-8246-8774DB2FF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1164c5-952c-4acf-ba0d-cc8ddbd87a4a"/>
    <ds:schemaRef ds:uri="05409c9b-9e5e-45c8-ab88-0f1a77917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7EF34A-9286-42C2-96F2-9AD43BBE6F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CCC letterhead draft v3 (002)</Template>
  <TotalTime>1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Rollo</dc:creator>
  <cp:keywords/>
  <dc:description/>
  <cp:lastModifiedBy>Christylee O'Grady</cp:lastModifiedBy>
  <cp:revision>3</cp:revision>
  <cp:lastPrinted>2024-10-17T20:16:00Z</cp:lastPrinted>
  <dcterms:created xsi:type="dcterms:W3CDTF">2025-06-09T07:19:00Z</dcterms:created>
  <dcterms:modified xsi:type="dcterms:W3CDTF">2025-06-17T07:22:00Z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0x0101009B025F88E69C2D42B2B216456CC12794</vt:lpwstr>
  </property>
  <property fmtid="{D5CDD505-2E9C-101B-9397-08002B2CF9AE}" pid="3" name="MediaServiceImageTags">
    <vt:lpwstr/>
  </property>
</Properties>
</file>